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BC0" w:rsidRDefault="00035BC0" w:rsidP="00221136">
      <w:pPr>
        <w:ind w:left="709" w:right="-283"/>
      </w:pPr>
    </w:p>
    <w:p w:rsidR="00754D5C" w:rsidRPr="00754D5C" w:rsidRDefault="00754D5C" w:rsidP="00221136">
      <w:pPr>
        <w:pStyle w:val="BasicParagraph"/>
        <w:spacing w:line="360" w:lineRule="auto"/>
        <w:ind w:left="709" w:right="-283"/>
        <w:jc w:val="center"/>
        <w:rPr>
          <w:rFonts w:ascii="Museo Slab 100" w:hAnsi="Museo Slab 100" w:cs="Museo Slab 100"/>
          <w:sz w:val="10"/>
          <w:szCs w:val="10"/>
        </w:rPr>
      </w:pPr>
    </w:p>
    <w:p w:rsidR="006E2069" w:rsidRPr="006E2069" w:rsidRDefault="006E2069" w:rsidP="00221136">
      <w:pPr>
        <w:pStyle w:val="BasicParagraph"/>
        <w:spacing w:line="360" w:lineRule="auto"/>
        <w:ind w:left="709" w:right="-283"/>
        <w:jc w:val="center"/>
        <w:rPr>
          <w:rFonts w:ascii="Museo Slab 100" w:hAnsi="Museo Slab 100" w:cs="Museo Slab 100"/>
          <w:sz w:val="16"/>
          <w:szCs w:val="16"/>
        </w:rPr>
      </w:pPr>
    </w:p>
    <w:p w:rsidR="00FC6F2C" w:rsidRPr="00EA6C5A" w:rsidRDefault="00FC6F2C" w:rsidP="00EA6C5A">
      <w:pPr>
        <w:ind w:right="-283"/>
        <w:rPr>
          <w:rFonts w:ascii="Museo Slab 100" w:hAnsi="Museo Slab 100" w:cs="Museo Slab 100"/>
          <w:color w:val="000000"/>
          <w:sz w:val="36"/>
          <w:szCs w:val="36"/>
        </w:rPr>
      </w:pPr>
    </w:p>
    <w:p w:rsidR="00513C40" w:rsidRPr="005C202A" w:rsidRDefault="00513C40" w:rsidP="00513C40">
      <w:pPr>
        <w:spacing w:line="276" w:lineRule="auto"/>
        <w:jc w:val="center"/>
        <w:rPr>
          <w:rFonts w:ascii="Museo Slab 300" w:eastAsia="Berlin Sans FB" w:hAnsi="Museo Slab 300" w:cs="Berlin Sans FB"/>
          <w:b/>
          <w:bCs/>
        </w:rPr>
      </w:pPr>
      <w:r>
        <w:rPr>
          <w:rFonts w:ascii="Museo Slab 300" w:eastAsia="Berlin Sans FB" w:hAnsi="Museo Slab 300" w:cs="Berlin Sans FB"/>
          <w:b/>
          <w:bCs/>
        </w:rPr>
        <w:t xml:space="preserve">„Schaltwerk“ Betriebskantine Federal-Mogul Dresden </w:t>
      </w:r>
    </w:p>
    <w:p w:rsidR="00513C40" w:rsidRPr="001C5770" w:rsidRDefault="00513C40" w:rsidP="00513C40">
      <w:pPr>
        <w:spacing w:after="200" w:line="276" w:lineRule="auto"/>
        <w:jc w:val="center"/>
        <w:rPr>
          <w:rFonts w:ascii="Museo Slab 300" w:eastAsia="Berlin Sans FB" w:hAnsi="Museo Slab 300" w:cs="Berlin Sans FB"/>
          <w:bCs/>
          <w:sz w:val="16"/>
          <w:szCs w:val="16"/>
        </w:rPr>
      </w:pPr>
      <w:r w:rsidRPr="001C5770">
        <w:rPr>
          <w:rFonts w:ascii="Museo Slab 300" w:eastAsia="Berlin Sans FB" w:hAnsi="Museo Slab 300" w:cs="Berlin Sans FB"/>
          <w:bCs/>
          <w:sz w:val="16"/>
          <w:szCs w:val="16"/>
        </w:rPr>
        <w:t>An der Schleife 12, 01099 Dresden, Tel.: 0351- 80 88 310</w:t>
      </w:r>
    </w:p>
    <w:p w:rsidR="0018076E" w:rsidRDefault="005C0D40" w:rsidP="0018076E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hAnsi="Museo Sans 300" w:cs="Museo Slab 100"/>
          <w:color w:val="000000"/>
          <w:sz w:val="30"/>
          <w:szCs w:val="30"/>
        </w:rPr>
      </w:pPr>
      <w:r w:rsidRPr="00513C40">
        <w:rPr>
          <w:rFonts w:ascii="Museo Sans 300" w:hAnsi="Museo Sans 300" w:cs="Museo Slab 100"/>
          <w:color w:val="000000"/>
          <w:sz w:val="30"/>
          <w:szCs w:val="30"/>
        </w:rPr>
        <w:t xml:space="preserve">Mittagskarte - Woche vom </w:t>
      </w:r>
      <w:r w:rsidR="0038009F">
        <w:rPr>
          <w:rFonts w:ascii="Museo Sans 300" w:hAnsi="Museo Sans 300" w:cs="Museo Slab 100"/>
          <w:color w:val="000000"/>
          <w:sz w:val="30"/>
          <w:szCs w:val="30"/>
        </w:rPr>
        <w:t>12.10.2026</w:t>
      </w:r>
      <w:r w:rsidRPr="00513C40">
        <w:rPr>
          <w:rFonts w:ascii="Museo Sans 300" w:hAnsi="Museo Sans 300" w:cs="Museo Slab 100"/>
          <w:color w:val="000000"/>
          <w:sz w:val="30"/>
          <w:szCs w:val="30"/>
        </w:rPr>
        <w:t xml:space="preserve"> bis </w:t>
      </w:r>
      <w:r w:rsidR="0018076E">
        <w:rPr>
          <w:rFonts w:ascii="Museo Sans 300" w:hAnsi="Museo Sans 300" w:cs="Museo Slab 100"/>
          <w:color w:val="000000"/>
          <w:sz w:val="30"/>
          <w:szCs w:val="30"/>
        </w:rPr>
        <w:t xml:space="preserve">16.10.             </w:t>
      </w:r>
    </w:p>
    <w:p w:rsidR="0047050E" w:rsidRPr="0018076E" w:rsidRDefault="0018076E" w:rsidP="0018076E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hAnsi="Museo Sans 300" w:cs="Museo Slab 100"/>
          <w:color w:val="000000"/>
          <w:sz w:val="30"/>
          <w:szCs w:val="30"/>
        </w:rPr>
      </w:pPr>
      <w:r w:rsidRPr="0018076E">
        <w:rPr>
          <w:rFonts w:ascii="Museo Slab 100" w:hAnsi="Museo Slab 100" w:cs="Museo Slab 100"/>
          <w:sz w:val="20"/>
          <w:szCs w:val="20"/>
        </w:rPr>
        <w:t xml:space="preserve">Baguette der Woche: </w:t>
      </w:r>
      <w:r>
        <w:rPr>
          <w:rFonts w:ascii="Museo Slab 100" w:hAnsi="Museo Slab 100" w:cs="Museo Slab 100"/>
          <w:sz w:val="20"/>
          <w:szCs w:val="20"/>
        </w:rPr>
        <w:t>Mit Leberwurst, Zwiebel</w:t>
      </w:r>
      <w:r w:rsidR="008E40FB">
        <w:rPr>
          <w:rFonts w:ascii="Museo Slab 100" w:hAnsi="Museo Slab 100" w:cs="Museo Slab 100"/>
          <w:sz w:val="20"/>
          <w:szCs w:val="20"/>
        </w:rPr>
        <w:t xml:space="preserve"> und Garnitur  2,8</w:t>
      </w:r>
      <w:bookmarkStart w:id="0" w:name="_GoBack"/>
      <w:bookmarkEnd w:id="0"/>
      <w:r w:rsidRPr="0018076E">
        <w:rPr>
          <w:rFonts w:ascii="Museo Slab 100" w:hAnsi="Museo Slab 100" w:cs="Museo Slab 100"/>
          <w:sz w:val="20"/>
          <w:szCs w:val="20"/>
        </w:rPr>
        <w:t>0€</w:t>
      </w:r>
      <w:r w:rsidR="00E55125" w:rsidRPr="00B20935">
        <w:rPr>
          <w:rFonts w:ascii="Museo Sans 300" w:hAnsi="Museo Sans 300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656D0C" wp14:editId="251549EA">
                <wp:simplePos x="0" y="0"/>
                <wp:positionH relativeFrom="margin">
                  <wp:posOffset>5945200</wp:posOffset>
                </wp:positionH>
                <wp:positionV relativeFrom="paragraph">
                  <wp:posOffset>180340</wp:posOffset>
                </wp:positionV>
                <wp:extent cx="1828800" cy="238760"/>
                <wp:effectExtent l="0" t="0" r="0" b="889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55125" w:rsidRPr="00F57435" w:rsidRDefault="00E55125" w:rsidP="00E55125">
                            <w:pPr>
                              <w:tabs>
                                <w:tab w:val="center" w:pos="4536"/>
                                <w:tab w:val="left" w:pos="5340"/>
                              </w:tabs>
                              <w:spacing w:after="200" w:line="276" w:lineRule="auto"/>
                              <w:jc w:val="center"/>
                              <w:rPr>
                                <w:rFonts w:ascii="Museo Slab 900" w:eastAsia="Berlin Sans FB" w:hAnsi="Museo Slab 900" w:cs="Berlin Sans FB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F57435">
                              <w:rPr>
                                <w:rFonts w:ascii="Museo Slab 900" w:eastAsia="Berlin Sans FB" w:hAnsi="Museo Slab 900" w:cs="Berlin Sans FB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FM </w:t>
                            </w:r>
                            <w:r>
                              <w:rPr>
                                <w:rFonts w:ascii="Museo Slab 900" w:eastAsia="Berlin Sans FB" w:hAnsi="Museo Slab 900" w:cs="Berlin Sans FB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57435">
                              <w:rPr>
                                <w:rFonts w:ascii="Museo Slab 900" w:eastAsia="Berlin Sans FB" w:hAnsi="Museo Slab 900" w:cs="Berlin Sans FB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</w:t>
                            </w:r>
                            <w:proofErr w:type="gramEnd"/>
                            <w:r w:rsidRPr="00F57435">
                              <w:rPr>
                                <w:rFonts w:ascii="Museo Slab 900" w:eastAsia="Berlin Sans FB" w:hAnsi="Museo Slab 900" w:cs="Berlin Sans FB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Museo Slab 900" w:eastAsia="Berlin Sans FB" w:hAnsi="Museo Slab 900" w:cs="Berlin Sans FB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57435">
                              <w:rPr>
                                <w:rFonts w:ascii="Museo Slab 900" w:eastAsia="Berlin Sans FB" w:hAnsi="Museo Slab 900" w:cs="Berlin Sans FB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Gäste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656D0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468.15pt;margin-top:14.2pt;width:2in;height:18.8pt;z-index:25165926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" filled="f" stroked="f">
                <v:textbox>
                  <w:txbxContent>
                    <w:p w:rsidR="00E55125" w:rsidRPr="00F57435" w:rsidRDefault="00E55125" w:rsidP="00E55125">
                      <w:pPr>
                        <w:tabs>
                          <w:tab w:val="center" w:pos="4536"/>
                          <w:tab w:val="left" w:pos="5340"/>
                        </w:tabs>
                        <w:spacing w:after="200" w:line="276" w:lineRule="auto"/>
                        <w:jc w:val="center"/>
                        <w:rPr>
                          <w:rFonts w:ascii="Museo Slab 900" w:eastAsia="Berlin Sans FB" w:hAnsi="Museo Slab 900" w:cs="Berlin Sans FB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57435">
                        <w:rPr>
                          <w:rFonts w:ascii="Museo Slab 900" w:eastAsia="Berlin Sans FB" w:hAnsi="Museo Slab 900" w:cs="Berlin Sans FB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FM </w:t>
                      </w:r>
                      <w:r>
                        <w:rPr>
                          <w:rFonts w:ascii="Museo Slab 900" w:eastAsia="Berlin Sans FB" w:hAnsi="Museo Slab 900" w:cs="Berlin Sans FB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57435">
                        <w:rPr>
                          <w:rFonts w:ascii="Museo Slab 900" w:eastAsia="Berlin Sans FB" w:hAnsi="Museo Slab 900" w:cs="Berlin Sans FB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/ </w:t>
                      </w:r>
                      <w:r>
                        <w:rPr>
                          <w:rFonts w:ascii="Museo Slab 900" w:eastAsia="Berlin Sans FB" w:hAnsi="Museo Slab 900" w:cs="Berlin Sans FB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57435">
                        <w:rPr>
                          <w:rFonts w:ascii="Museo Slab 900" w:eastAsia="Berlin Sans FB" w:hAnsi="Museo Slab 900" w:cs="Berlin Sans FB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Gäste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09"/>
        <w:gridCol w:w="1247"/>
      </w:tblGrid>
      <w:tr w:rsidR="00F3556F" w:rsidTr="002701F2">
        <w:tc>
          <w:tcPr>
            <w:tcW w:w="9209" w:type="dxa"/>
          </w:tcPr>
          <w:p w:rsidR="00F3556F" w:rsidRDefault="00F3556F" w:rsidP="002701F2">
            <w:pPr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ans 300" w:hAnsi="Museo Sans 300" w:cs="Museo Slab 100"/>
                <w:b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</w:tcPr>
          <w:p w:rsidR="00F3556F" w:rsidRDefault="00F3556F" w:rsidP="002701F2">
            <w:pPr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ans 300" w:hAnsi="Museo Sans 300" w:cs="Museo Slab 100"/>
                <w:b/>
                <w:color w:val="000000"/>
                <w:sz w:val="20"/>
                <w:szCs w:val="20"/>
              </w:rPr>
            </w:pPr>
          </w:p>
        </w:tc>
      </w:tr>
    </w:tbl>
    <w:p w:rsidR="00F3556F" w:rsidRPr="0018105F" w:rsidRDefault="00F3556F" w:rsidP="00F3556F">
      <w:pPr>
        <w:pStyle w:val="BasicParagraph"/>
        <w:spacing w:line="360" w:lineRule="auto"/>
        <w:ind w:left="709" w:right="-283"/>
        <w:jc w:val="center"/>
        <w:rPr>
          <w:rFonts w:ascii="Museo Slab 100" w:hAnsi="Museo Slab 100" w:cs="Museo Slab 100"/>
          <w:sz w:val="20"/>
          <w:szCs w:val="20"/>
          <w:lang w:val="de-DE"/>
        </w:rPr>
      </w:pPr>
    </w:p>
    <w:p w:rsidR="00F3556F" w:rsidRDefault="00F3556F" w:rsidP="00F3556F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lab 500" w:hAnsi="Museo Slab 500" w:cs="Museo Slab 500"/>
          <w:color w:val="000000"/>
        </w:rPr>
      </w:pPr>
      <w:bookmarkStart w:id="1" w:name="OLE_LINK29"/>
      <w:bookmarkStart w:id="2" w:name="OLE_LINK30"/>
      <w:r w:rsidRPr="00F16BDB">
        <w:rPr>
          <w:rFonts w:ascii="Museo Sans 300" w:eastAsia="Berlin Sans FB" w:hAnsi="Museo Sans 300" w:cs="Berlin Sans FB"/>
          <w:b/>
          <w:sz w:val="20"/>
          <w:szCs w:val="20"/>
        </w:rPr>
        <w:t xml:space="preserve">Montag </w:t>
      </w:r>
      <w:proofErr w:type="spellStart"/>
      <w:r w:rsidRPr="00F16BDB">
        <w:rPr>
          <w:rFonts w:ascii="Museo Sans 300" w:eastAsia="Berlin Sans FB" w:hAnsi="Museo Sans 300" w:cs="Berlin Sans FB"/>
          <w:b/>
          <w:sz w:val="20"/>
          <w:szCs w:val="20"/>
        </w:rPr>
        <w:t>Pastatag</w:t>
      </w:r>
      <w:proofErr w:type="spellEnd"/>
      <w:r w:rsidRPr="009B0920">
        <w:rPr>
          <w:rFonts w:ascii="Museo Slab 500" w:hAnsi="Museo Slab 500" w:cs="Museo Slab 500"/>
          <w:color w:val="000000"/>
        </w:rPr>
        <w:t xml:space="preserve"> </w:t>
      </w:r>
    </w:p>
    <w:tbl>
      <w:tblPr>
        <w:tblStyle w:val="Tabellenraster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1276"/>
      </w:tblGrid>
      <w:tr w:rsidR="00F3556F" w:rsidTr="00C923BC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500" w:hAnsi="Museo Slab 500" w:cs="Museo Slab 5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Pasta am Montag: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Original italienische Pasta mit Tomaten-Basilikumsoße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</w:t>
            </w:r>
          </w:p>
        </w:tc>
        <w:tc>
          <w:tcPr>
            <w:tcW w:w="1276" w:type="dxa"/>
          </w:tcPr>
          <w:p w:rsidR="00F3556F" w:rsidRPr="00320BA3" w:rsidRDefault="0038009F" w:rsidP="0038009F">
            <w:pPr>
              <w:tabs>
                <w:tab w:val="left" w:pos="8789"/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ans 300" w:hAnsi="Museo Sans 300" w:cs="Museo Sans 500"/>
                <w:color w:val="000000"/>
                <w:sz w:val="17"/>
                <w:szCs w:val="17"/>
              </w:rPr>
            </w:pPr>
            <w:r>
              <w:rPr>
                <w:rFonts w:ascii="Museo Sans 300" w:eastAsia="Berlin Sans FB" w:hAnsi="Museo Sans 300" w:cs="Berlin Sans FB"/>
                <w:sz w:val="17"/>
                <w:szCs w:val="17"/>
              </w:rPr>
              <w:t>4,10€ / 6,30€</w:t>
            </w:r>
          </w:p>
        </w:tc>
      </w:tr>
      <w:tr w:rsidR="00F3556F" w:rsidTr="00C923BC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500" w:hAnsi="Museo Slab 500" w:cs="Museo Slab 5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Pasta am Montag: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Original italienische Pasta mit Spinat-Gorgonzolasoße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A1),G)</w:t>
            </w:r>
          </w:p>
        </w:tc>
        <w:tc>
          <w:tcPr>
            <w:tcW w:w="1276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500" w:hAnsi="Museo Slab 500" w:cs="Museo Slab 500"/>
                <w:color w:val="000000"/>
              </w:rPr>
            </w:pPr>
            <w:r>
              <w:rPr>
                <w:rFonts w:ascii="Museo Sans 300" w:eastAsia="Berlin Sans FB" w:hAnsi="Museo Sans 300" w:cs="Berlin Sans FB"/>
                <w:sz w:val="17"/>
                <w:szCs w:val="17"/>
              </w:rPr>
              <w:t>4,50€ / 6,70€</w:t>
            </w:r>
          </w:p>
        </w:tc>
      </w:tr>
      <w:tr w:rsidR="00F3556F" w:rsidTr="00C923BC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500" w:hAnsi="Museo Slab 500" w:cs="Museo Slab 5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Bürgerlich: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 w:rsidR="0018076E">
              <w:rPr>
                <w:rFonts w:ascii="Museo Sans 300" w:hAnsi="Museo Sans 300" w:cs="Museo Slab 100"/>
                <w:sz w:val="17"/>
                <w:szCs w:val="17"/>
              </w:rPr>
              <w:t xml:space="preserve">               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 xml:space="preserve">Deftige </w:t>
            </w:r>
            <w:proofErr w:type="spellStart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Schupfnudelpfanne</w:t>
            </w:r>
            <w:proofErr w:type="spellEnd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 xml:space="preserve"> mit Kassler und Sauerkraut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2),3),9),A1),I),J)</w:t>
            </w:r>
          </w:p>
        </w:tc>
        <w:tc>
          <w:tcPr>
            <w:tcW w:w="1276" w:type="dxa"/>
          </w:tcPr>
          <w:p w:rsidR="00F3556F" w:rsidRPr="00320BA3" w:rsidRDefault="0038009F" w:rsidP="0038009F">
            <w:pPr>
              <w:tabs>
                <w:tab w:val="left" w:pos="8789"/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ans 300" w:hAnsi="Museo Sans 300" w:cs="Museo Sans 500"/>
                <w:color w:val="000000"/>
                <w:sz w:val="17"/>
                <w:szCs w:val="17"/>
                <w:lang w:val="en-US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  <w:bookmarkEnd w:id="1"/>
      <w:bookmarkEnd w:id="2"/>
    </w:tbl>
    <w:p w:rsidR="00F3556F" w:rsidRPr="00BC6163" w:rsidRDefault="00F3556F" w:rsidP="00F3556F">
      <w:pPr>
        <w:pStyle w:val="BasicParagraph"/>
        <w:tabs>
          <w:tab w:val="right" w:pos="9639"/>
        </w:tabs>
        <w:spacing w:line="360" w:lineRule="auto"/>
        <w:ind w:right="-283"/>
        <w:rPr>
          <w:rFonts w:ascii="Museo Sans 500" w:hAnsi="Museo Sans 500" w:cs="Museo Sans 500"/>
          <w:sz w:val="28"/>
          <w:szCs w:val="28"/>
          <w:lang w:val="en-US"/>
        </w:rPr>
      </w:pPr>
    </w:p>
    <w:p w:rsidR="00F3556F" w:rsidRDefault="00F3556F" w:rsidP="00F3556F">
      <w:pPr>
        <w:tabs>
          <w:tab w:val="right" w:pos="9639"/>
        </w:tabs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eastAsia="Berlin Sans FB" w:hAnsi="Museo Sans 300" w:cs="Berlin Sans FB"/>
          <w:b/>
          <w:sz w:val="20"/>
          <w:szCs w:val="20"/>
        </w:rPr>
      </w:pPr>
      <w:r w:rsidRPr="00F16BDB">
        <w:rPr>
          <w:rFonts w:ascii="Museo Sans 300" w:eastAsia="Berlin Sans FB" w:hAnsi="Museo Sans 300" w:cs="Berlin Sans FB"/>
          <w:b/>
          <w:sz w:val="20"/>
          <w:szCs w:val="20"/>
        </w:rPr>
        <w:t>Dienstag Leckermäulchen</w:t>
      </w:r>
    </w:p>
    <w:tbl>
      <w:tblPr>
        <w:tblStyle w:val="Tabellenraster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1276"/>
      </w:tblGrid>
      <w:tr w:rsidR="00F3556F" w:rsidTr="00C923BC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Vegetarisch: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Fluffige Quarkkrapfen mit Roter Grütze, dazu reichen wir eine Suppe oder ein Salat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A1),C),G)</w:t>
            </w:r>
          </w:p>
        </w:tc>
        <w:tc>
          <w:tcPr>
            <w:tcW w:w="1276" w:type="dxa"/>
          </w:tcPr>
          <w:p w:rsidR="00F3556F" w:rsidRDefault="0038009F" w:rsidP="0038009F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4,10€ / 6,30€</w:t>
            </w:r>
          </w:p>
        </w:tc>
      </w:tr>
      <w:tr w:rsidR="00F3556F" w:rsidTr="00C923BC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Bürgerlich: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Zarte Hähnchenschenkel an Rotkohl und Wickelkloß, dazu eine Hähnchenjus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  <w:vertAlign w:val="superscript"/>
              </w:rPr>
              <w:t xml:space="preserve"> A1)</w:t>
            </w:r>
          </w:p>
        </w:tc>
        <w:tc>
          <w:tcPr>
            <w:tcW w:w="1276" w:type="dxa"/>
          </w:tcPr>
          <w:p w:rsidR="00F3556F" w:rsidRDefault="0038009F" w:rsidP="0038009F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  <w:tr w:rsidR="00F3556F" w:rsidTr="00C923BC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proofErr w:type="spellStart"/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>Veggie</w:t>
            </w:r>
            <w:proofErr w:type="spellEnd"/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 w:rsidR="0018076E">
              <w:rPr>
                <w:rFonts w:ascii="Museo Sans 300" w:hAnsi="Museo Sans 300" w:cs="Museo Slab 100"/>
                <w:sz w:val="17"/>
                <w:szCs w:val="17"/>
              </w:rPr>
              <w:t xml:space="preserve">               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Cremige Polenta mit sautierten Pilzen und Paprika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  <w:vertAlign w:val="superscript"/>
              </w:rPr>
              <w:t xml:space="preserve"> A1),G)</w:t>
            </w:r>
          </w:p>
        </w:tc>
        <w:tc>
          <w:tcPr>
            <w:tcW w:w="1276" w:type="dxa"/>
          </w:tcPr>
          <w:p w:rsidR="00F3556F" w:rsidRDefault="0038009F" w:rsidP="0038009F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4,50€ / 6,70€</w:t>
            </w:r>
          </w:p>
        </w:tc>
      </w:tr>
    </w:tbl>
    <w:p w:rsidR="00F3556F" w:rsidRPr="00DA25D6" w:rsidRDefault="00F3556F" w:rsidP="00F3556F">
      <w:pPr>
        <w:pStyle w:val="BasicParagraph"/>
        <w:tabs>
          <w:tab w:val="right" w:pos="9639"/>
        </w:tabs>
        <w:spacing w:line="360" w:lineRule="auto"/>
        <w:ind w:right="-283"/>
        <w:rPr>
          <w:rFonts w:ascii="Museo Slab 100" w:hAnsi="Museo Slab 100" w:cs="Museo Slab 100"/>
          <w:sz w:val="28"/>
          <w:szCs w:val="28"/>
          <w:lang w:val="de-DE"/>
        </w:rPr>
      </w:pPr>
    </w:p>
    <w:p w:rsidR="00F3556F" w:rsidRDefault="00F3556F" w:rsidP="00F3556F">
      <w:pPr>
        <w:tabs>
          <w:tab w:val="right" w:pos="9639"/>
        </w:tabs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eastAsia="Berlin Sans FB" w:hAnsi="Museo Sans 300" w:cs="Berlin Sans FB"/>
          <w:b/>
          <w:sz w:val="20"/>
          <w:szCs w:val="20"/>
        </w:rPr>
      </w:pPr>
      <w:r w:rsidRPr="00F16BDB">
        <w:rPr>
          <w:rFonts w:ascii="Museo Sans 300" w:eastAsia="Berlin Sans FB" w:hAnsi="Museo Sans 300" w:cs="Berlin Sans FB"/>
          <w:b/>
          <w:sz w:val="20"/>
          <w:szCs w:val="20"/>
        </w:rPr>
        <w:t>Mittwoch Schnitzeltag</w:t>
      </w:r>
    </w:p>
    <w:tbl>
      <w:tblPr>
        <w:tblStyle w:val="Tabellenraster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1276"/>
      </w:tblGrid>
      <w:tr w:rsidR="00F3556F" w:rsidTr="00533CD3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Schnitzeltag: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Schnitzel Hawaii vom Jungschwein mit einer kräftigen Jus, dazu reichen wir Pommes Frites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A1),C),G),I),J)</w:t>
            </w:r>
          </w:p>
        </w:tc>
        <w:tc>
          <w:tcPr>
            <w:tcW w:w="1276" w:type="dxa"/>
          </w:tcPr>
          <w:p w:rsidR="00F3556F" w:rsidRDefault="0038009F" w:rsidP="0038009F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  <w:tr w:rsidR="00F3556F" w:rsidTr="00533CD3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Vegan: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 w:rsidR="0018076E">
              <w:rPr>
                <w:rFonts w:ascii="Museo Sans 300" w:hAnsi="Museo Sans 300" w:cs="Museo Slab 100"/>
                <w:sz w:val="17"/>
                <w:szCs w:val="17"/>
              </w:rPr>
              <w:t xml:space="preserve">               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 xml:space="preserve">Fruchtiges </w:t>
            </w:r>
            <w:proofErr w:type="spellStart"/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Kichererbsencurry</w:t>
            </w:r>
            <w:proofErr w:type="spellEnd"/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 xml:space="preserve"> mit blanchierten Bohnen, dazu servieren wir Brot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  <w:vertAlign w:val="superscript"/>
              </w:rPr>
              <w:t xml:space="preserve"> A1)</w:t>
            </w:r>
          </w:p>
        </w:tc>
        <w:tc>
          <w:tcPr>
            <w:tcW w:w="1276" w:type="dxa"/>
          </w:tcPr>
          <w:p w:rsidR="00F3556F" w:rsidRPr="00DA25D6" w:rsidRDefault="0038009F" w:rsidP="0038009F">
            <w:pPr>
              <w:tabs>
                <w:tab w:val="left" w:pos="8789"/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ans 300" w:hAnsi="Museo Sans 300" w:cs="Museo Sans 500"/>
                <w:color w:val="000000"/>
                <w:sz w:val="17"/>
                <w:szCs w:val="17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4,10€ / 6,30€</w:t>
            </w:r>
          </w:p>
        </w:tc>
      </w:tr>
      <w:tr w:rsidR="00F3556F" w:rsidTr="00533CD3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proofErr w:type="spellStart"/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>Veggie</w:t>
            </w:r>
            <w:proofErr w:type="spellEnd"/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 w:rsidR="0018076E">
              <w:rPr>
                <w:rFonts w:ascii="Museo Sans 300" w:hAnsi="Museo Sans 300" w:cs="Museo Slab 100"/>
                <w:sz w:val="17"/>
                <w:szCs w:val="17"/>
              </w:rPr>
              <w:t xml:space="preserve">              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 xml:space="preserve">Gebackene </w:t>
            </w:r>
            <w:proofErr w:type="spellStart"/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Mozzarellasticks</w:t>
            </w:r>
            <w:proofErr w:type="spellEnd"/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 xml:space="preserve"> auf Tomaten-Basilikumsalat mit Rucola und einer Balsamico-Reduktion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  <w:vertAlign w:val="superscript"/>
              </w:rPr>
              <w:t xml:space="preserve"> </w:t>
            </w:r>
            <w:r w:rsidR="0018076E">
              <w:rPr>
                <w:rFonts w:ascii="Museo Sans 300" w:hAnsi="Museo Sans 300" w:cs="Museo Sans 500"/>
                <w:color w:val="000000"/>
                <w:sz w:val="17"/>
                <w:szCs w:val="17"/>
                <w:vertAlign w:val="superscript"/>
              </w:rPr>
              <w:t xml:space="preserve">  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  <w:vertAlign w:val="superscript"/>
              </w:rPr>
              <w:t>5),A1),A2),C),G)</w:t>
            </w:r>
          </w:p>
        </w:tc>
        <w:tc>
          <w:tcPr>
            <w:tcW w:w="1276" w:type="dxa"/>
          </w:tcPr>
          <w:p w:rsidR="00F3556F" w:rsidRDefault="0038009F" w:rsidP="0038009F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</w:tbl>
    <w:p w:rsidR="00F3556F" w:rsidRPr="00DA25D6" w:rsidRDefault="00F3556F" w:rsidP="00F3556F">
      <w:pPr>
        <w:pStyle w:val="BasicParagraph"/>
        <w:tabs>
          <w:tab w:val="right" w:pos="9639"/>
        </w:tabs>
        <w:spacing w:line="360" w:lineRule="auto"/>
        <w:ind w:right="-283"/>
        <w:rPr>
          <w:rFonts w:ascii="Museo Slab 100" w:hAnsi="Museo Slab 100" w:cs="Museo Slab 100"/>
          <w:sz w:val="28"/>
          <w:szCs w:val="28"/>
          <w:lang w:val="de-DE"/>
        </w:rPr>
      </w:pPr>
    </w:p>
    <w:p w:rsidR="00F3556F" w:rsidRDefault="00F3556F" w:rsidP="00F3556F">
      <w:pPr>
        <w:tabs>
          <w:tab w:val="right" w:pos="9639"/>
        </w:tabs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lab 900" w:hAnsi="Museo Slab 900" w:cs="Museo Slab 900"/>
          <w:color w:val="000000"/>
        </w:rPr>
      </w:pPr>
      <w:r w:rsidRPr="00F16BDB">
        <w:rPr>
          <w:rFonts w:ascii="Museo Sans 300" w:eastAsia="Berlin Sans FB" w:hAnsi="Museo Sans 300" w:cs="Berlin Sans FB"/>
          <w:b/>
          <w:sz w:val="20"/>
          <w:szCs w:val="20"/>
        </w:rPr>
        <w:t>Donnerstag</w:t>
      </w:r>
      <w:r>
        <w:rPr>
          <w:rFonts w:ascii="Museo Slab 900" w:hAnsi="Museo Slab 900" w:cs="Museo Slab 900"/>
          <w:color w:val="000000"/>
        </w:rPr>
        <w:t xml:space="preserve"> </w:t>
      </w:r>
    </w:p>
    <w:tbl>
      <w:tblPr>
        <w:tblStyle w:val="Tabellenraster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1276"/>
      </w:tblGrid>
      <w:tr w:rsidR="00F3556F" w:rsidTr="00533CD3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proofErr w:type="spellStart"/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>Burgertag</w:t>
            </w:r>
            <w:proofErr w:type="spellEnd"/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 xml:space="preserve">Saftiger </w:t>
            </w:r>
            <w:proofErr w:type="spellStart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Rindfleischburger</w:t>
            </w:r>
            <w:proofErr w:type="spellEnd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 xml:space="preserve"> mit Camembert, Preiselbeeren und dazu reichen wir </w:t>
            </w:r>
            <w:proofErr w:type="spellStart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Wedges</w:t>
            </w:r>
            <w:proofErr w:type="spellEnd"/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A1),C),G),J),K)</w:t>
            </w:r>
          </w:p>
        </w:tc>
        <w:tc>
          <w:tcPr>
            <w:tcW w:w="1276" w:type="dxa"/>
          </w:tcPr>
          <w:p w:rsidR="00F3556F" w:rsidRDefault="0038009F" w:rsidP="0038009F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  <w:tr w:rsidR="00F3556F" w:rsidTr="00533CD3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Vegetarisch: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 xml:space="preserve">Vegetarischer Burger mit </w:t>
            </w:r>
            <w:proofErr w:type="spellStart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Camenbert</w:t>
            </w:r>
            <w:proofErr w:type="spellEnd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 xml:space="preserve">, Preiselbeeren und </w:t>
            </w:r>
            <w:proofErr w:type="spellStart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Wedges</w:t>
            </w:r>
            <w:proofErr w:type="spellEnd"/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A1),C),G),J)</w:t>
            </w:r>
          </w:p>
        </w:tc>
        <w:tc>
          <w:tcPr>
            <w:tcW w:w="1276" w:type="dxa"/>
          </w:tcPr>
          <w:p w:rsidR="00F3556F" w:rsidRPr="00DA25D6" w:rsidRDefault="0038009F" w:rsidP="0038009F">
            <w:pPr>
              <w:tabs>
                <w:tab w:val="left" w:pos="8789"/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ans 300" w:hAnsi="Museo Sans 300" w:cs="Museo Sans 500"/>
                <w:color w:val="000000"/>
                <w:sz w:val="17"/>
                <w:szCs w:val="17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  <w:tr w:rsidR="00F3556F" w:rsidTr="00533CD3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proofErr w:type="spellStart"/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>Veggie</w:t>
            </w:r>
            <w:proofErr w:type="spellEnd"/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 w:rsidR="0018076E">
              <w:rPr>
                <w:rFonts w:ascii="Museo Sans 300" w:hAnsi="Museo Sans 300" w:cs="Museo Slab 100"/>
                <w:sz w:val="17"/>
                <w:szCs w:val="17"/>
              </w:rPr>
              <w:t xml:space="preserve">              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Ofenfrischer Gemüsestrudel auf Tomaten-Basilikumsoße, dazu reichen wir ein Salat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</w:t>
            </w:r>
          </w:p>
        </w:tc>
        <w:tc>
          <w:tcPr>
            <w:tcW w:w="1276" w:type="dxa"/>
          </w:tcPr>
          <w:p w:rsidR="00F3556F" w:rsidRDefault="0038009F" w:rsidP="0038009F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4,10€ / 6,30€</w:t>
            </w:r>
          </w:p>
        </w:tc>
      </w:tr>
    </w:tbl>
    <w:p w:rsidR="00F3556F" w:rsidRPr="00DA25D6" w:rsidRDefault="00F3556F" w:rsidP="00F3556F">
      <w:pPr>
        <w:pStyle w:val="BasicParagraph"/>
        <w:tabs>
          <w:tab w:val="right" w:pos="9639"/>
        </w:tabs>
        <w:spacing w:line="360" w:lineRule="auto"/>
        <w:ind w:right="-283"/>
        <w:rPr>
          <w:rFonts w:ascii="Museo Slab 100" w:hAnsi="Museo Slab 100" w:cs="Museo Slab 100"/>
          <w:sz w:val="28"/>
          <w:szCs w:val="28"/>
          <w:lang w:val="de-DE"/>
        </w:rPr>
      </w:pPr>
    </w:p>
    <w:p w:rsidR="00F3556F" w:rsidRDefault="00F3556F" w:rsidP="00F3556F">
      <w:pPr>
        <w:tabs>
          <w:tab w:val="right" w:pos="9639"/>
        </w:tabs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eastAsia="Berlin Sans FB" w:hAnsi="Museo Sans 300" w:cs="Berlin Sans FB"/>
          <w:b/>
          <w:sz w:val="20"/>
          <w:szCs w:val="20"/>
        </w:rPr>
      </w:pPr>
      <w:r w:rsidRPr="00F16BDB">
        <w:rPr>
          <w:rFonts w:ascii="Museo Sans 300" w:eastAsia="Berlin Sans FB" w:hAnsi="Museo Sans 300" w:cs="Berlin Sans FB"/>
          <w:b/>
          <w:sz w:val="20"/>
          <w:szCs w:val="20"/>
        </w:rPr>
        <w:t>Freitag ist der Bürgerliche</w:t>
      </w:r>
    </w:p>
    <w:tbl>
      <w:tblPr>
        <w:tblStyle w:val="Tabellenraster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1276"/>
      </w:tblGrid>
      <w:tr w:rsidR="00F3556F" w:rsidTr="00533CD3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Fischtag: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Gebratene Fischfrikadelle mit einer Kräutersahnesoße, an Gemüse und Kartoffelstampf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  <w:vertAlign w:val="superscript"/>
              </w:rPr>
              <w:t xml:space="preserve"> A1),C),D),F),G),I),J)</w:t>
            </w:r>
          </w:p>
        </w:tc>
        <w:tc>
          <w:tcPr>
            <w:tcW w:w="1276" w:type="dxa"/>
          </w:tcPr>
          <w:p w:rsidR="00F3556F" w:rsidRDefault="0038009F" w:rsidP="0038009F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  <w:tr w:rsidR="00F3556F" w:rsidTr="00533CD3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Bürgerlich: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Geschnetzeltes Züricher Art von der Pute mit Pilzen und dazu Spätzle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A1),C),G)</w:t>
            </w:r>
          </w:p>
        </w:tc>
        <w:tc>
          <w:tcPr>
            <w:tcW w:w="1276" w:type="dxa"/>
          </w:tcPr>
          <w:p w:rsidR="00F3556F" w:rsidRPr="00DA25D6" w:rsidRDefault="0038009F" w:rsidP="0038009F">
            <w:pPr>
              <w:tabs>
                <w:tab w:val="left" w:pos="8789"/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ans 300" w:hAnsi="Museo Sans 300" w:cs="Museo Sans 500"/>
                <w:color w:val="000000"/>
                <w:sz w:val="17"/>
                <w:szCs w:val="17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  <w:tr w:rsidR="00F3556F" w:rsidTr="00533CD3">
        <w:tc>
          <w:tcPr>
            <w:tcW w:w="9351" w:type="dxa"/>
          </w:tcPr>
          <w:p w:rsidR="00F3556F" w:rsidRDefault="0038009F" w:rsidP="0038009F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proofErr w:type="spellStart"/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>Veggie</w:t>
            </w:r>
            <w:proofErr w:type="spellEnd"/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 w:rsidR="0018076E">
              <w:rPr>
                <w:rFonts w:ascii="Museo Sans 300" w:hAnsi="Museo Sans 300" w:cs="Museo Slab 100"/>
                <w:sz w:val="17"/>
                <w:szCs w:val="17"/>
              </w:rPr>
              <w:t xml:space="preserve">               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Leinsamen Quark mit Kartoffeln und Leberwurst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  <w:vertAlign w:val="superscript"/>
              </w:rPr>
              <w:t xml:space="preserve"> G),H7),I),J)</w:t>
            </w:r>
          </w:p>
        </w:tc>
        <w:tc>
          <w:tcPr>
            <w:tcW w:w="1276" w:type="dxa"/>
          </w:tcPr>
          <w:p w:rsidR="00F3556F" w:rsidRDefault="0038009F" w:rsidP="0038009F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4,10€ / 6,30€</w:t>
            </w:r>
          </w:p>
        </w:tc>
      </w:tr>
    </w:tbl>
    <w:p w:rsidR="00AB24DC" w:rsidRPr="00AB24DC" w:rsidRDefault="00AB24DC" w:rsidP="00930611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hAnsi="Museo Sans 300" w:cs="Museo Slab 900"/>
          <w:color w:val="000000"/>
          <w:sz w:val="16"/>
          <w:szCs w:val="16"/>
        </w:rPr>
      </w:pPr>
    </w:p>
    <w:p w:rsidR="00930611" w:rsidRPr="00F16BDB" w:rsidRDefault="00930611" w:rsidP="00930611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hAnsi="Museo Sans 300" w:cs="Museo Slab 900"/>
          <w:color w:val="000000"/>
        </w:rPr>
      </w:pPr>
      <w:r w:rsidRPr="00F16BDB">
        <w:rPr>
          <w:rFonts w:ascii="Museo Sans 300" w:hAnsi="Museo Sans 300" w:cs="Museo Slab 900"/>
          <w:color w:val="000000"/>
        </w:rPr>
        <w:t xml:space="preserve">je Tagesangebot /alle Speisen auch </w:t>
      </w:r>
      <w:proofErr w:type="spellStart"/>
      <w:r w:rsidRPr="00F16BDB">
        <w:rPr>
          <w:rFonts w:ascii="Museo Sans 300" w:hAnsi="Museo Sans 300" w:cs="Museo Slab 900"/>
          <w:color w:val="000000"/>
        </w:rPr>
        <w:t>To</w:t>
      </w:r>
      <w:proofErr w:type="spellEnd"/>
      <w:r w:rsidRPr="00F16BDB">
        <w:rPr>
          <w:rFonts w:ascii="Museo Sans 300" w:hAnsi="Museo Sans 300" w:cs="Museo Slab 900"/>
          <w:color w:val="000000"/>
        </w:rPr>
        <w:t>-Go</w:t>
      </w:r>
    </w:p>
    <w:p w:rsidR="00930611" w:rsidRPr="00F16BDB" w:rsidRDefault="00930611" w:rsidP="00930611">
      <w:pPr>
        <w:jc w:val="center"/>
        <w:rPr>
          <w:rFonts w:ascii="Museo Sans 300" w:eastAsia="Berlin Sans FB" w:hAnsi="Museo Sans 300" w:cs="Berlin Sans FB"/>
          <w:bCs/>
          <w:i/>
          <w:iCs/>
          <w:sz w:val="20"/>
          <w:szCs w:val="20"/>
        </w:rPr>
      </w:pPr>
    </w:p>
    <w:p w:rsidR="00930611" w:rsidRPr="00F16BDB" w:rsidRDefault="00930611" w:rsidP="00930611">
      <w:pPr>
        <w:jc w:val="center"/>
        <w:rPr>
          <w:rFonts w:ascii="Museo Sans 300" w:eastAsia="Berlin Sans FB" w:hAnsi="Museo Sans 300" w:cs="Berlin Sans FB"/>
          <w:bCs/>
          <w:i/>
          <w:iCs/>
        </w:rPr>
      </w:pPr>
      <w:r w:rsidRPr="00F16BDB">
        <w:rPr>
          <w:rFonts w:ascii="Museo Sans 300" w:eastAsia="Berlin Sans FB" w:hAnsi="Museo Sans 300" w:cs="Berlin Sans FB"/>
          <w:bCs/>
          <w:i/>
          <w:iCs/>
          <w:sz w:val="20"/>
          <w:szCs w:val="20"/>
        </w:rPr>
        <w:t>Speisepläne auch online unter: www.kantine-dresden.de</w:t>
      </w:r>
    </w:p>
    <w:p w:rsidR="00930611" w:rsidRPr="00F16BDB" w:rsidRDefault="00930611" w:rsidP="00930611">
      <w:pPr>
        <w:jc w:val="center"/>
        <w:rPr>
          <w:rFonts w:ascii="Museo Sans 300" w:eastAsia="Berlin Sans FB" w:hAnsi="Museo Sans 300" w:cs="Berlin Sans FB"/>
          <w:i/>
          <w:iCs/>
        </w:rPr>
      </w:pPr>
    </w:p>
    <w:p w:rsidR="00930611" w:rsidRPr="00F16BDB" w:rsidRDefault="00930611" w:rsidP="00930611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hAnsi="Museo Sans 300" w:cs="Museo Sans 300"/>
          <w:color w:val="000000"/>
          <w:sz w:val="14"/>
          <w:szCs w:val="14"/>
        </w:rPr>
      </w:pPr>
      <w:r w:rsidRPr="00F16BDB">
        <w:rPr>
          <w:rFonts w:ascii="Museo Sans 300" w:hAnsi="Museo Sans 300" w:cs="Museo Sans 300"/>
          <w:b/>
          <w:bCs/>
          <w:color w:val="000000"/>
          <w:sz w:val="14"/>
          <w:szCs w:val="14"/>
        </w:rPr>
        <w:t>Zusatzstoffe:</w:t>
      </w:r>
      <w:r w:rsidRPr="00F16BDB">
        <w:rPr>
          <w:rFonts w:ascii="Museo Sans 300" w:hAnsi="Museo Sans 300" w:cs="Museo Sans 300"/>
          <w:color w:val="000000"/>
          <w:sz w:val="14"/>
          <w:szCs w:val="14"/>
        </w:rPr>
        <w:t xml:space="preserve"> 1) </w:t>
      </w:r>
      <w:proofErr w:type="gramStart"/>
      <w:r w:rsidRPr="00F16BDB">
        <w:rPr>
          <w:rFonts w:ascii="Museo Sans 300" w:hAnsi="Museo Sans 300" w:cs="Museo Sans 300"/>
          <w:color w:val="000000"/>
          <w:sz w:val="14"/>
          <w:szCs w:val="14"/>
        </w:rPr>
        <w:t>Farbstoffe  2</w:t>
      </w:r>
      <w:proofErr w:type="gramEnd"/>
      <w:r w:rsidRPr="00F16BDB">
        <w:rPr>
          <w:rFonts w:ascii="Museo Sans 300" w:hAnsi="Museo Sans 300" w:cs="Museo Sans 300"/>
          <w:color w:val="000000"/>
          <w:sz w:val="14"/>
          <w:szCs w:val="14"/>
        </w:rPr>
        <w:t xml:space="preserve">) Konservierungsstoff  3) Antioxydationsmittel  4) Geschmacksverstärker  5) Schwefeldioxid  6) Eisensalze  8) Süßstoffe  9) Phosphat, </w:t>
      </w:r>
    </w:p>
    <w:p w:rsidR="00930611" w:rsidRPr="00F16BDB" w:rsidRDefault="00930611" w:rsidP="00930611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hAnsi="Museo Sans 300" w:cs="Museo Sans 300"/>
          <w:b/>
          <w:bCs/>
          <w:color w:val="000000"/>
          <w:sz w:val="14"/>
          <w:szCs w:val="14"/>
        </w:rPr>
      </w:pPr>
      <w:r w:rsidRPr="00F16BDB">
        <w:rPr>
          <w:rFonts w:ascii="Museo Sans 300" w:hAnsi="Museo Sans 300" w:cs="Museo Sans 300"/>
          <w:b/>
          <w:bCs/>
          <w:color w:val="000000"/>
          <w:sz w:val="14"/>
          <w:szCs w:val="14"/>
        </w:rPr>
        <w:t xml:space="preserve">Allergene: </w:t>
      </w:r>
    </w:p>
    <w:p w:rsidR="000405AC" w:rsidRPr="004378FC" w:rsidRDefault="00930611" w:rsidP="00930611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lab 100" w:hAnsi="Museo Slab 100" w:cs="Museo Slab 100"/>
          <w:color w:val="000000"/>
          <w:sz w:val="36"/>
          <w:szCs w:val="36"/>
        </w:rPr>
      </w:pPr>
      <w:r w:rsidRPr="00F16BDB">
        <w:rPr>
          <w:rFonts w:ascii="Museo Sans 300" w:hAnsi="Museo Sans 300" w:cs="Museo Sans 300"/>
          <w:color w:val="000000"/>
          <w:sz w:val="14"/>
          <w:szCs w:val="14"/>
        </w:rPr>
        <w:t>A) Gluten (A1-Weizen, A2-Roggen, A3-Gerste, A4-</w:t>
      </w:r>
      <w:proofErr w:type="gramStart"/>
      <w:r w:rsidRPr="00F16BDB">
        <w:rPr>
          <w:rFonts w:ascii="Museo Sans 300" w:hAnsi="Museo Sans 300" w:cs="Museo Sans 300"/>
          <w:color w:val="000000"/>
          <w:sz w:val="14"/>
          <w:szCs w:val="14"/>
        </w:rPr>
        <w:t>Hafer)  B</w:t>
      </w:r>
      <w:proofErr w:type="gramEnd"/>
      <w:r w:rsidRPr="00F16BDB">
        <w:rPr>
          <w:rFonts w:ascii="Museo Sans 300" w:hAnsi="Museo Sans 300" w:cs="Museo Sans 300"/>
          <w:color w:val="000000"/>
          <w:sz w:val="14"/>
          <w:szCs w:val="14"/>
        </w:rPr>
        <w:t>) Krebstiere  C) Eier  D) Fische  E) Erdnüsse  F) Sojabohnen  G) Milch  H) Schalenfrüchte (H1-Mandeln, H2-Haselnüsse, H3-Walnüsse, H4-Kaschunüsse, H5-Pecannüsse, H6-Paranüsse, H7-Pistazien, H8-Macadamianüsse)  I) Sellerie  J) Senf  K) Sesamsamen  L) Schwefeldioxid und Sulfite  M) Lupinen  N) Weichtiere</w:t>
      </w:r>
    </w:p>
    <w:sectPr w:rsidR="000405AC" w:rsidRPr="004378FC" w:rsidSect="001303E1">
      <w:headerReference w:type="default" r:id="rId11"/>
      <w:pgSz w:w="11906" w:h="16838" w:code="9"/>
      <w:pgMar w:top="1440" w:right="543" w:bottom="164" w:left="731" w:header="708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047" w:rsidRDefault="008F0047" w:rsidP="00876694">
      <w:r>
        <w:separator/>
      </w:r>
    </w:p>
  </w:endnote>
  <w:endnote w:type="continuationSeparator" w:id="0">
    <w:p w:rsidR="008F0047" w:rsidRDefault="008F0047" w:rsidP="00876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lab 100">
    <w:altName w:val="Calibri"/>
    <w:panose1 w:val="02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Museo Slab 300">
    <w:altName w:val="Times New Roman"/>
    <w:panose1 w:val="02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Museo Sans 3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lab 900">
    <w:altName w:val="Times New Roman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lab 500">
    <w:altName w:val="Calibri"/>
    <w:panose1 w:val="02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Museo Sans 7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5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047" w:rsidRDefault="008F0047" w:rsidP="00876694">
      <w:r>
        <w:separator/>
      </w:r>
    </w:p>
  </w:footnote>
  <w:footnote w:type="continuationSeparator" w:id="0">
    <w:p w:rsidR="008F0047" w:rsidRDefault="008F0047" w:rsidP="00876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E80" w:rsidRDefault="00830E80">
    <w:pPr>
      <w:pStyle w:val="Kopfzeile"/>
    </w:pPr>
  </w:p>
  <w:p w:rsidR="00830E80" w:rsidRDefault="00513C40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4353C346" wp14:editId="7F771D55">
          <wp:simplePos x="0" y="0"/>
          <wp:positionH relativeFrom="margin">
            <wp:posOffset>2793365</wp:posOffset>
          </wp:positionH>
          <wp:positionV relativeFrom="paragraph">
            <wp:posOffset>164465</wp:posOffset>
          </wp:positionV>
          <wp:extent cx="1397000" cy="837565"/>
          <wp:effectExtent l="0" t="0" r="0" b="63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5178A"/>
    <w:multiLevelType w:val="multilevel"/>
    <w:tmpl w:val="69787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B7C3D"/>
    <w:multiLevelType w:val="multilevel"/>
    <w:tmpl w:val="2BA26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707A3C"/>
    <w:multiLevelType w:val="multilevel"/>
    <w:tmpl w:val="3132A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C85496"/>
    <w:multiLevelType w:val="multilevel"/>
    <w:tmpl w:val="91E43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9F"/>
    <w:rsid w:val="00000198"/>
    <w:rsid w:val="000018E8"/>
    <w:rsid w:val="00005CF9"/>
    <w:rsid w:val="00006156"/>
    <w:rsid w:val="00011C78"/>
    <w:rsid w:val="00033F55"/>
    <w:rsid w:val="00035BC0"/>
    <w:rsid w:val="000405AC"/>
    <w:rsid w:val="000413FE"/>
    <w:rsid w:val="00041B37"/>
    <w:rsid w:val="00044C70"/>
    <w:rsid w:val="00051087"/>
    <w:rsid w:val="0006183C"/>
    <w:rsid w:val="000724E0"/>
    <w:rsid w:val="00072FE9"/>
    <w:rsid w:val="000734C8"/>
    <w:rsid w:val="000912C4"/>
    <w:rsid w:val="00093609"/>
    <w:rsid w:val="00094158"/>
    <w:rsid w:val="00096631"/>
    <w:rsid w:val="000A3432"/>
    <w:rsid w:val="000A535B"/>
    <w:rsid w:val="000B3A7D"/>
    <w:rsid w:val="000B50C2"/>
    <w:rsid w:val="000C4741"/>
    <w:rsid w:val="000C659B"/>
    <w:rsid w:val="000D001F"/>
    <w:rsid w:val="000D30E1"/>
    <w:rsid w:val="000D531C"/>
    <w:rsid w:val="000D7EC0"/>
    <w:rsid w:val="000D7F45"/>
    <w:rsid w:val="000E123E"/>
    <w:rsid w:val="000E6E87"/>
    <w:rsid w:val="000F0EEC"/>
    <w:rsid w:val="0010020E"/>
    <w:rsid w:val="0010209E"/>
    <w:rsid w:val="00102C01"/>
    <w:rsid w:val="001035FA"/>
    <w:rsid w:val="00106B98"/>
    <w:rsid w:val="00117D1B"/>
    <w:rsid w:val="00120470"/>
    <w:rsid w:val="00126A4E"/>
    <w:rsid w:val="001303E1"/>
    <w:rsid w:val="001323D3"/>
    <w:rsid w:val="00134861"/>
    <w:rsid w:val="0013514D"/>
    <w:rsid w:val="001406AC"/>
    <w:rsid w:val="00142BED"/>
    <w:rsid w:val="00146EE0"/>
    <w:rsid w:val="001476DD"/>
    <w:rsid w:val="00147899"/>
    <w:rsid w:val="00147CD2"/>
    <w:rsid w:val="00152491"/>
    <w:rsid w:val="00152650"/>
    <w:rsid w:val="00153FB7"/>
    <w:rsid w:val="00155A2C"/>
    <w:rsid w:val="00162702"/>
    <w:rsid w:val="001644F6"/>
    <w:rsid w:val="001653D6"/>
    <w:rsid w:val="001674D7"/>
    <w:rsid w:val="00171017"/>
    <w:rsid w:val="00174051"/>
    <w:rsid w:val="001763F7"/>
    <w:rsid w:val="0018076E"/>
    <w:rsid w:val="0018105F"/>
    <w:rsid w:val="00183979"/>
    <w:rsid w:val="001A210E"/>
    <w:rsid w:val="001A227B"/>
    <w:rsid w:val="001A5737"/>
    <w:rsid w:val="001A6D14"/>
    <w:rsid w:val="001A79DA"/>
    <w:rsid w:val="001C67EC"/>
    <w:rsid w:val="001D0A00"/>
    <w:rsid w:val="001D459F"/>
    <w:rsid w:val="001E1071"/>
    <w:rsid w:val="001E1714"/>
    <w:rsid w:val="001E267E"/>
    <w:rsid w:val="001E3720"/>
    <w:rsid w:val="001F0843"/>
    <w:rsid w:val="001F2BE2"/>
    <w:rsid w:val="001F63B2"/>
    <w:rsid w:val="002000C9"/>
    <w:rsid w:val="0020270E"/>
    <w:rsid w:val="002072D9"/>
    <w:rsid w:val="00207967"/>
    <w:rsid w:val="00210BEA"/>
    <w:rsid w:val="00221136"/>
    <w:rsid w:val="00233895"/>
    <w:rsid w:val="00240FEB"/>
    <w:rsid w:val="00244154"/>
    <w:rsid w:val="002449CB"/>
    <w:rsid w:val="0024513A"/>
    <w:rsid w:val="00253814"/>
    <w:rsid w:val="00256662"/>
    <w:rsid w:val="0026370B"/>
    <w:rsid w:val="00264EED"/>
    <w:rsid w:val="00272D9A"/>
    <w:rsid w:val="00275EA4"/>
    <w:rsid w:val="00295452"/>
    <w:rsid w:val="0029613D"/>
    <w:rsid w:val="002B0A38"/>
    <w:rsid w:val="002B631B"/>
    <w:rsid w:val="002C1998"/>
    <w:rsid w:val="002C5B55"/>
    <w:rsid w:val="002C7BAD"/>
    <w:rsid w:val="002C7E0E"/>
    <w:rsid w:val="002D641D"/>
    <w:rsid w:val="002F7A7C"/>
    <w:rsid w:val="00307467"/>
    <w:rsid w:val="0031210D"/>
    <w:rsid w:val="003205CC"/>
    <w:rsid w:val="00324274"/>
    <w:rsid w:val="003248E8"/>
    <w:rsid w:val="0033227E"/>
    <w:rsid w:val="003423EC"/>
    <w:rsid w:val="00345709"/>
    <w:rsid w:val="00345833"/>
    <w:rsid w:val="00354C33"/>
    <w:rsid w:val="0035710B"/>
    <w:rsid w:val="0036320C"/>
    <w:rsid w:val="00364E3A"/>
    <w:rsid w:val="00365467"/>
    <w:rsid w:val="00365F7A"/>
    <w:rsid w:val="0038009F"/>
    <w:rsid w:val="003854A8"/>
    <w:rsid w:val="00386BBF"/>
    <w:rsid w:val="0038762A"/>
    <w:rsid w:val="00394739"/>
    <w:rsid w:val="003A154F"/>
    <w:rsid w:val="003B3A3E"/>
    <w:rsid w:val="003B7B8B"/>
    <w:rsid w:val="003C27A9"/>
    <w:rsid w:val="003D1B09"/>
    <w:rsid w:val="003D20C2"/>
    <w:rsid w:val="003D4E4C"/>
    <w:rsid w:val="003D61D5"/>
    <w:rsid w:val="003D71EE"/>
    <w:rsid w:val="003D7DCF"/>
    <w:rsid w:val="003E2E6C"/>
    <w:rsid w:val="003F1670"/>
    <w:rsid w:val="00402DC5"/>
    <w:rsid w:val="00403BA0"/>
    <w:rsid w:val="00412B4F"/>
    <w:rsid w:val="00413529"/>
    <w:rsid w:val="00422271"/>
    <w:rsid w:val="004237B3"/>
    <w:rsid w:val="00423D58"/>
    <w:rsid w:val="0043686E"/>
    <w:rsid w:val="004378FC"/>
    <w:rsid w:val="00443711"/>
    <w:rsid w:val="00452742"/>
    <w:rsid w:val="00453FB0"/>
    <w:rsid w:val="00462652"/>
    <w:rsid w:val="00465442"/>
    <w:rsid w:val="004669A8"/>
    <w:rsid w:val="0047050E"/>
    <w:rsid w:val="004724EC"/>
    <w:rsid w:val="00475276"/>
    <w:rsid w:val="00475734"/>
    <w:rsid w:val="004879A9"/>
    <w:rsid w:val="00491D30"/>
    <w:rsid w:val="004A05D3"/>
    <w:rsid w:val="004A078F"/>
    <w:rsid w:val="004A178A"/>
    <w:rsid w:val="004A1856"/>
    <w:rsid w:val="004A207A"/>
    <w:rsid w:val="004A4B2D"/>
    <w:rsid w:val="004B13E0"/>
    <w:rsid w:val="004B1A49"/>
    <w:rsid w:val="004B2361"/>
    <w:rsid w:val="004B7838"/>
    <w:rsid w:val="004C0017"/>
    <w:rsid w:val="004D3FC2"/>
    <w:rsid w:val="004E39B1"/>
    <w:rsid w:val="004E55A8"/>
    <w:rsid w:val="004E6342"/>
    <w:rsid w:val="004F1A62"/>
    <w:rsid w:val="004F3A70"/>
    <w:rsid w:val="005057D6"/>
    <w:rsid w:val="00505A96"/>
    <w:rsid w:val="005135A4"/>
    <w:rsid w:val="00513C40"/>
    <w:rsid w:val="005220D6"/>
    <w:rsid w:val="005245E4"/>
    <w:rsid w:val="00530EF0"/>
    <w:rsid w:val="00533CD3"/>
    <w:rsid w:val="005371CC"/>
    <w:rsid w:val="0054170F"/>
    <w:rsid w:val="00541FB3"/>
    <w:rsid w:val="00547761"/>
    <w:rsid w:val="00551DF8"/>
    <w:rsid w:val="0055698F"/>
    <w:rsid w:val="00557268"/>
    <w:rsid w:val="0056275A"/>
    <w:rsid w:val="00562768"/>
    <w:rsid w:val="00566A85"/>
    <w:rsid w:val="00572589"/>
    <w:rsid w:val="00594CE9"/>
    <w:rsid w:val="005B178D"/>
    <w:rsid w:val="005B2C87"/>
    <w:rsid w:val="005B5EC8"/>
    <w:rsid w:val="005B7323"/>
    <w:rsid w:val="005C0D40"/>
    <w:rsid w:val="005E22C3"/>
    <w:rsid w:val="005E476B"/>
    <w:rsid w:val="0060451B"/>
    <w:rsid w:val="0061528A"/>
    <w:rsid w:val="0061664B"/>
    <w:rsid w:val="0061747D"/>
    <w:rsid w:val="00617CE2"/>
    <w:rsid w:val="0063212D"/>
    <w:rsid w:val="00636D33"/>
    <w:rsid w:val="006405A3"/>
    <w:rsid w:val="00640D6F"/>
    <w:rsid w:val="00651462"/>
    <w:rsid w:val="00683868"/>
    <w:rsid w:val="006868C9"/>
    <w:rsid w:val="00696AD4"/>
    <w:rsid w:val="00697FA5"/>
    <w:rsid w:val="006A2434"/>
    <w:rsid w:val="006A38E7"/>
    <w:rsid w:val="006A59BF"/>
    <w:rsid w:val="006B2986"/>
    <w:rsid w:val="006B76B2"/>
    <w:rsid w:val="006C188D"/>
    <w:rsid w:val="006C65BD"/>
    <w:rsid w:val="006D0ACF"/>
    <w:rsid w:val="006D1258"/>
    <w:rsid w:val="006D18D6"/>
    <w:rsid w:val="006D6771"/>
    <w:rsid w:val="006E2069"/>
    <w:rsid w:val="006E2717"/>
    <w:rsid w:val="006F12C3"/>
    <w:rsid w:val="006F1341"/>
    <w:rsid w:val="007049F0"/>
    <w:rsid w:val="00705CD5"/>
    <w:rsid w:val="00711885"/>
    <w:rsid w:val="00712B02"/>
    <w:rsid w:val="007241B9"/>
    <w:rsid w:val="00736E31"/>
    <w:rsid w:val="00740504"/>
    <w:rsid w:val="007414E6"/>
    <w:rsid w:val="00741D6E"/>
    <w:rsid w:val="00745510"/>
    <w:rsid w:val="00746016"/>
    <w:rsid w:val="00747A74"/>
    <w:rsid w:val="0075181F"/>
    <w:rsid w:val="00754777"/>
    <w:rsid w:val="00754D5C"/>
    <w:rsid w:val="0075517D"/>
    <w:rsid w:val="00757131"/>
    <w:rsid w:val="007628CC"/>
    <w:rsid w:val="007655A2"/>
    <w:rsid w:val="007663A2"/>
    <w:rsid w:val="00766E20"/>
    <w:rsid w:val="0077183B"/>
    <w:rsid w:val="00772BC7"/>
    <w:rsid w:val="00784778"/>
    <w:rsid w:val="0078526B"/>
    <w:rsid w:val="007970C0"/>
    <w:rsid w:val="007A1073"/>
    <w:rsid w:val="007A66D5"/>
    <w:rsid w:val="007A6EDD"/>
    <w:rsid w:val="007B47F2"/>
    <w:rsid w:val="007B57A7"/>
    <w:rsid w:val="007C31D8"/>
    <w:rsid w:val="007D54E4"/>
    <w:rsid w:val="007E300B"/>
    <w:rsid w:val="007E3727"/>
    <w:rsid w:val="007E41A5"/>
    <w:rsid w:val="007E4C8B"/>
    <w:rsid w:val="007E5FE0"/>
    <w:rsid w:val="007F13AC"/>
    <w:rsid w:val="007F2694"/>
    <w:rsid w:val="007F46BC"/>
    <w:rsid w:val="00800E17"/>
    <w:rsid w:val="00800ED0"/>
    <w:rsid w:val="00801EB1"/>
    <w:rsid w:val="008108A6"/>
    <w:rsid w:val="008219FF"/>
    <w:rsid w:val="00821DE1"/>
    <w:rsid w:val="00827B94"/>
    <w:rsid w:val="00830E80"/>
    <w:rsid w:val="008472F4"/>
    <w:rsid w:val="00850890"/>
    <w:rsid w:val="00854C6A"/>
    <w:rsid w:val="008558CE"/>
    <w:rsid w:val="008613D9"/>
    <w:rsid w:val="0086352E"/>
    <w:rsid w:val="00863E73"/>
    <w:rsid w:val="0086786D"/>
    <w:rsid w:val="0087235F"/>
    <w:rsid w:val="00876694"/>
    <w:rsid w:val="00884626"/>
    <w:rsid w:val="00892057"/>
    <w:rsid w:val="00892798"/>
    <w:rsid w:val="008974A4"/>
    <w:rsid w:val="008A4895"/>
    <w:rsid w:val="008A5B87"/>
    <w:rsid w:val="008B1758"/>
    <w:rsid w:val="008C3D16"/>
    <w:rsid w:val="008C41F0"/>
    <w:rsid w:val="008C4720"/>
    <w:rsid w:val="008D5760"/>
    <w:rsid w:val="008D7D49"/>
    <w:rsid w:val="008E1C61"/>
    <w:rsid w:val="008E40FB"/>
    <w:rsid w:val="008F0047"/>
    <w:rsid w:val="008F14A3"/>
    <w:rsid w:val="009075D4"/>
    <w:rsid w:val="00915060"/>
    <w:rsid w:val="009244DF"/>
    <w:rsid w:val="009245AE"/>
    <w:rsid w:val="0092482B"/>
    <w:rsid w:val="00930611"/>
    <w:rsid w:val="00930A11"/>
    <w:rsid w:val="00955F0E"/>
    <w:rsid w:val="00956075"/>
    <w:rsid w:val="00964D4E"/>
    <w:rsid w:val="009675D7"/>
    <w:rsid w:val="00972F13"/>
    <w:rsid w:val="00981CA3"/>
    <w:rsid w:val="00981CE2"/>
    <w:rsid w:val="00991E79"/>
    <w:rsid w:val="009929F8"/>
    <w:rsid w:val="009955F0"/>
    <w:rsid w:val="009A15A9"/>
    <w:rsid w:val="009A2DD1"/>
    <w:rsid w:val="009A6F21"/>
    <w:rsid w:val="009A7F01"/>
    <w:rsid w:val="009B0920"/>
    <w:rsid w:val="009B0CDC"/>
    <w:rsid w:val="009B2812"/>
    <w:rsid w:val="009B5337"/>
    <w:rsid w:val="009C2FAC"/>
    <w:rsid w:val="009D6B73"/>
    <w:rsid w:val="009E1360"/>
    <w:rsid w:val="009E4ADE"/>
    <w:rsid w:val="009F0ACC"/>
    <w:rsid w:val="009F0F20"/>
    <w:rsid w:val="009F268A"/>
    <w:rsid w:val="009F28AB"/>
    <w:rsid w:val="009F5F70"/>
    <w:rsid w:val="00A03208"/>
    <w:rsid w:val="00A0712D"/>
    <w:rsid w:val="00A131EC"/>
    <w:rsid w:val="00A2381B"/>
    <w:rsid w:val="00A248A0"/>
    <w:rsid w:val="00A27B37"/>
    <w:rsid w:val="00A316D9"/>
    <w:rsid w:val="00A35403"/>
    <w:rsid w:val="00A414CD"/>
    <w:rsid w:val="00A50619"/>
    <w:rsid w:val="00A507DA"/>
    <w:rsid w:val="00A55DBA"/>
    <w:rsid w:val="00A5703C"/>
    <w:rsid w:val="00A632E0"/>
    <w:rsid w:val="00A763E5"/>
    <w:rsid w:val="00A84A5C"/>
    <w:rsid w:val="00A94294"/>
    <w:rsid w:val="00A9492E"/>
    <w:rsid w:val="00AA230D"/>
    <w:rsid w:val="00AB24DC"/>
    <w:rsid w:val="00AC1197"/>
    <w:rsid w:val="00AD2C65"/>
    <w:rsid w:val="00AE4EC3"/>
    <w:rsid w:val="00AF0B09"/>
    <w:rsid w:val="00AF3D06"/>
    <w:rsid w:val="00AF7743"/>
    <w:rsid w:val="00AF7AF8"/>
    <w:rsid w:val="00AF7C83"/>
    <w:rsid w:val="00B03046"/>
    <w:rsid w:val="00B06D82"/>
    <w:rsid w:val="00B15696"/>
    <w:rsid w:val="00B15835"/>
    <w:rsid w:val="00B1733F"/>
    <w:rsid w:val="00B37727"/>
    <w:rsid w:val="00B550EA"/>
    <w:rsid w:val="00B6493E"/>
    <w:rsid w:val="00BB2252"/>
    <w:rsid w:val="00BB4BCA"/>
    <w:rsid w:val="00BC4A75"/>
    <w:rsid w:val="00BD2F9D"/>
    <w:rsid w:val="00BD75BD"/>
    <w:rsid w:val="00BE6A1C"/>
    <w:rsid w:val="00BF16A5"/>
    <w:rsid w:val="00BF3AE1"/>
    <w:rsid w:val="00BF516D"/>
    <w:rsid w:val="00BF5B93"/>
    <w:rsid w:val="00C038E5"/>
    <w:rsid w:val="00C046BA"/>
    <w:rsid w:val="00C11915"/>
    <w:rsid w:val="00C125CD"/>
    <w:rsid w:val="00C133D9"/>
    <w:rsid w:val="00C13865"/>
    <w:rsid w:val="00C23E54"/>
    <w:rsid w:val="00C24EB9"/>
    <w:rsid w:val="00C27767"/>
    <w:rsid w:val="00C3663F"/>
    <w:rsid w:val="00C36FC0"/>
    <w:rsid w:val="00C4129E"/>
    <w:rsid w:val="00C419D4"/>
    <w:rsid w:val="00C43461"/>
    <w:rsid w:val="00C51705"/>
    <w:rsid w:val="00C52A0E"/>
    <w:rsid w:val="00C676CA"/>
    <w:rsid w:val="00C74CD4"/>
    <w:rsid w:val="00C768DB"/>
    <w:rsid w:val="00C83B49"/>
    <w:rsid w:val="00C90187"/>
    <w:rsid w:val="00C923BC"/>
    <w:rsid w:val="00C94DD0"/>
    <w:rsid w:val="00C958ED"/>
    <w:rsid w:val="00C95D86"/>
    <w:rsid w:val="00CA57AF"/>
    <w:rsid w:val="00CB7B00"/>
    <w:rsid w:val="00CC6C50"/>
    <w:rsid w:val="00CC6E7C"/>
    <w:rsid w:val="00CD060C"/>
    <w:rsid w:val="00CD0919"/>
    <w:rsid w:val="00CD1BF2"/>
    <w:rsid w:val="00CD2436"/>
    <w:rsid w:val="00CD416D"/>
    <w:rsid w:val="00CD51D7"/>
    <w:rsid w:val="00CE14F8"/>
    <w:rsid w:val="00CE4E2A"/>
    <w:rsid w:val="00CF37C3"/>
    <w:rsid w:val="00CF5B7A"/>
    <w:rsid w:val="00D0075C"/>
    <w:rsid w:val="00D0133E"/>
    <w:rsid w:val="00D05D66"/>
    <w:rsid w:val="00D05DF0"/>
    <w:rsid w:val="00D1160D"/>
    <w:rsid w:val="00D252FC"/>
    <w:rsid w:val="00D4044B"/>
    <w:rsid w:val="00D47912"/>
    <w:rsid w:val="00D50BF6"/>
    <w:rsid w:val="00D57A08"/>
    <w:rsid w:val="00D65327"/>
    <w:rsid w:val="00D65A53"/>
    <w:rsid w:val="00D669E1"/>
    <w:rsid w:val="00D731C8"/>
    <w:rsid w:val="00D859A2"/>
    <w:rsid w:val="00D871D3"/>
    <w:rsid w:val="00D90E8C"/>
    <w:rsid w:val="00D91ABB"/>
    <w:rsid w:val="00D952E0"/>
    <w:rsid w:val="00DA048D"/>
    <w:rsid w:val="00DA1C9D"/>
    <w:rsid w:val="00DB73C3"/>
    <w:rsid w:val="00DB7936"/>
    <w:rsid w:val="00DC12FB"/>
    <w:rsid w:val="00DD2D32"/>
    <w:rsid w:val="00DE14FA"/>
    <w:rsid w:val="00DF3755"/>
    <w:rsid w:val="00DF41C3"/>
    <w:rsid w:val="00E04DDD"/>
    <w:rsid w:val="00E27079"/>
    <w:rsid w:val="00E368E6"/>
    <w:rsid w:val="00E3772A"/>
    <w:rsid w:val="00E410B8"/>
    <w:rsid w:val="00E4298C"/>
    <w:rsid w:val="00E43AF6"/>
    <w:rsid w:val="00E442E9"/>
    <w:rsid w:val="00E44881"/>
    <w:rsid w:val="00E458CC"/>
    <w:rsid w:val="00E541E4"/>
    <w:rsid w:val="00E55125"/>
    <w:rsid w:val="00E561DB"/>
    <w:rsid w:val="00E673CA"/>
    <w:rsid w:val="00E731D0"/>
    <w:rsid w:val="00E73836"/>
    <w:rsid w:val="00E76E1E"/>
    <w:rsid w:val="00E8148A"/>
    <w:rsid w:val="00E81541"/>
    <w:rsid w:val="00E84E27"/>
    <w:rsid w:val="00E86DED"/>
    <w:rsid w:val="00E86F78"/>
    <w:rsid w:val="00E901AF"/>
    <w:rsid w:val="00EA1DFE"/>
    <w:rsid w:val="00EA5F4F"/>
    <w:rsid w:val="00EA6C5A"/>
    <w:rsid w:val="00EB767B"/>
    <w:rsid w:val="00EC471F"/>
    <w:rsid w:val="00ED12C3"/>
    <w:rsid w:val="00ED5192"/>
    <w:rsid w:val="00ED5BDC"/>
    <w:rsid w:val="00EE2028"/>
    <w:rsid w:val="00EE3EE1"/>
    <w:rsid w:val="00EE545B"/>
    <w:rsid w:val="00EF4770"/>
    <w:rsid w:val="00F00498"/>
    <w:rsid w:val="00F151DB"/>
    <w:rsid w:val="00F21513"/>
    <w:rsid w:val="00F21AAD"/>
    <w:rsid w:val="00F21BE3"/>
    <w:rsid w:val="00F24EE4"/>
    <w:rsid w:val="00F24F25"/>
    <w:rsid w:val="00F31041"/>
    <w:rsid w:val="00F312F4"/>
    <w:rsid w:val="00F3556F"/>
    <w:rsid w:val="00F60130"/>
    <w:rsid w:val="00F63690"/>
    <w:rsid w:val="00F71900"/>
    <w:rsid w:val="00F75860"/>
    <w:rsid w:val="00F75C83"/>
    <w:rsid w:val="00F76412"/>
    <w:rsid w:val="00F77A82"/>
    <w:rsid w:val="00F81D3A"/>
    <w:rsid w:val="00FA2A35"/>
    <w:rsid w:val="00FA75A5"/>
    <w:rsid w:val="00FA796A"/>
    <w:rsid w:val="00FB2AD5"/>
    <w:rsid w:val="00FB369A"/>
    <w:rsid w:val="00FB7C36"/>
    <w:rsid w:val="00FC6F2C"/>
    <w:rsid w:val="00FD0D02"/>
    <w:rsid w:val="00FD10C8"/>
    <w:rsid w:val="00FD17AB"/>
    <w:rsid w:val="00FD2850"/>
    <w:rsid w:val="00FD7132"/>
    <w:rsid w:val="00FE7470"/>
    <w:rsid w:val="00FF3B99"/>
    <w:rsid w:val="00FF3F12"/>
    <w:rsid w:val="00FF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5DB25C"/>
  <w15:chartTrackingRefBased/>
  <w15:docId w15:val="{212A734F-F040-4E5A-A094-001A092DB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4601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asicParagraph">
    <w:name w:val="[Basic Paragraph]"/>
    <w:basedOn w:val="Standard"/>
    <w:uiPriority w:val="99"/>
    <w:rsid w:val="00892798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character" w:styleId="Hyperlink">
    <w:name w:val="Hyperlink"/>
    <w:basedOn w:val="Absatz-Standardschriftart"/>
    <w:uiPriority w:val="99"/>
    <w:unhideWhenUsed/>
    <w:rsid w:val="00892798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92798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876694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76694"/>
  </w:style>
  <w:style w:type="paragraph" w:styleId="Fuzeile">
    <w:name w:val="footer"/>
    <w:basedOn w:val="Standard"/>
    <w:link w:val="FuzeileZchn"/>
    <w:uiPriority w:val="99"/>
    <w:unhideWhenUsed/>
    <w:rsid w:val="00876694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76694"/>
  </w:style>
  <w:style w:type="paragraph" w:customStyle="1" w:styleId="paragraph">
    <w:name w:val="paragraph"/>
    <w:basedOn w:val="Standard"/>
    <w:rsid w:val="002C5B5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Absatz-Standardschriftart"/>
    <w:rsid w:val="002C5B55"/>
  </w:style>
  <w:style w:type="character" w:customStyle="1" w:styleId="eop">
    <w:name w:val="eop"/>
    <w:basedOn w:val="Absatz-Standardschriftart"/>
    <w:rsid w:val="002C5B55"/>
  </w:style>
  <w:style w:type="paragraph" w:customStyle="1" w:styleId="NoParagraphStyle">
    <w:name w:val="[No Paragraph Style]"/>
    <w:rsid w:val="0092482B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table" w:styleId="Tabellenraster">
    <w:name w:val="Table Grid"/>
    <w:basedOn w:val="NormaleTabelle"/>
    <w:uiPriority w:val="39"/>
    <w:rsid w:val="00F35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40F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40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4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4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61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4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1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6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5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dn-kantine\EssensplanVerwaltung\Schaltwerk\Schaltwer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dd5966e-8e38-43b2-b24d-a5dcb1da8d02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0A57B43452DA44A6C4932221759977" ma:contentTypeVersion="12" ma:contentTypeDescription="Ein neues Dokument erstellen." ma:contentTypeScope="" ma:versionID="93cf6717a1c41682862bfb843b30e0d4">
  <xsd:schema xmlns:xsd="http://www.w3.org/2001/XMLSchema" xmlns:xs="http://www.w3.org/2001/XMLSchema" xmlns:p="http://schemas.microsoft.com/office/2006/metadata/properties" xmlns:ns2="2dd5966e-8e38-43b2-b24d-a5dcb1da8d02" xmlns:ns3="3c257640-879d-470c-93d1-c631f6418309" targetNamespace="http://schemas.microsoft.com/office/2006/metadata/properties" ma:root="true" ma:fieldsID="230e5c6a9d6f0f8796535b192546842c" ns2:_="" ns3:_="">
    <xsd:import namespace="2dd5966e-8e38-43b2-b24d-a5dcb1da8d02"/>
    <xsd:import namespace="3c257640-879d-470c-93d1-c631f641830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5966e-8e38-43b2-b24d-a5dcb1da8d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57640-879d-470c-93d1-c631f64183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674BAEE-87AA-4AED-BED0-AB9B8446C1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806CCE-A1BD-4CEE-9803-C61F61D26DD9}">
  <ds:schemaRefs>
    <ds:schemaRef ds:uri="http://schemas.microsoft.com/office/2006/metadata/properties"/>
    <ds:schemaRef ds:uri="http://schemas.microsoft.com/office/infopath/2007/PartnerControls"/>
    <ds:schemaRef ds:uri="2dd5966e-8e38-43b2-b24d-a5dcb1da8d02"/>
  </ds:schemaRefs>
</ds:datastoreItem>
</file>

<file path=customXml/itemProps3.xml><?xml version="1.0" encoding="utf-8"?>
<ds:datastoreItem xmlns:ds="http://schemas.openxmlformats.org/officeDocument/2006/customXml" ds:itemID="{1CD2F223-8543-4696-8F9D-BB4FA247B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d5966e-8e38-43b2-b24d-a5dcb1da8d02"/>
    <ds:schemaRef ds:uri="3c257640-879d-470c-93d1-c631f64183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0AD8CB-5457-44E9-ADA3-50451C4FF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Schaltwerk</Template>
  <TotalTime>0</TotalTime>
  <Pages>1</Pages>
  <Words>370</Words>
  <Characters>2333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DRDN-Kantine</dc:creator>
  <cp:keywords/>
  <dc:description/>
  <cp:lastModifiedBy>DRDN-Kantine</cp:lastModifiedBy>
  <cp:revision>3</cp:revision>
  <cp:lastPrinted>2026-10-08T09:25:00Z</cp:lastPrinted>
  <dcterms:created xsi:type="dcterms:W3CDTF">2026-10-08T09:23:00Z</dcterms:created>
  <dcterms:modified xsi:type="dcterms:W3CDTF">2026-10-08T09:26:00Z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0x010100880A57B43452DA44A6C4932221759977</vt:lpwstr>
  </property>
  <property fmtid="{D5CDD505-2E9C-101B-9397-08002B2CF9AE}" pid="3" name="Order">
    <vt:r8>6400</vt:r8>
  </property>
  <property fmtid="{D5CDD505-2E9C-101B-9397-08002B2CF9AE}" pid="4" name="ComplianceAssetId">
    <vt:lpwstr/>
  </property>
</Properties>
</file>